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839" w:rsidRDefault="000E7839" w:rsidP="00952299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bookmarkStart w:id="0" w:name="_GoBack"/>
      <w:bookmarkEnd w:id="0"/>
      <w:r w:rsidRPr="004A1B4E">
        <w:rPr>
          <w:rFonts w:ascii="Arial" w:hAnsi="Arial" w:cs="Arial"/>
          <w:color w:val="222222"/>
          <w:sz w:val="20"/>
          <w:szCs w:val="20"/>
        </w:rPr>
        <w:t>A How to Apply for Funding</w:t>
      </w:r>
    </w:p>
    <w:p w:rsidR="000E7839" w:rsidRPr="004A1B4E" w:rsidRDefault="000E7839" w:rsidP="00952299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235"/>
        <w:gridCol w:w="3260"/>
        <w:gridCol w:w="3260"/>
      </w:tblGrid>
      <w:tr w:rsidR="000E7839" w:rsidRPr="00902DA5" w:rsidTr="00902DA5">
        <w:tc>
          <w:tcPr>
            <w:tcW w:w="2235" w:type="dxa"/>
          </w:tcPr>
          <w:p w:rsidR="000E7839" w:rsidRPr="00902DA5" w:rsidRDefault="000E7839" w:rsidP="00902DA5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902DA5">
              <w:rPr>
                <w:rFonts w:ascii="Arial" w:hAnsi="Arial" w:cs="Arial"/>
                <w:color w:val="222222"/>
                <w:sz w:val="20"/>
                <w:szCs w:val="20"/>
              </w:rPr>
              <w:t>Name of individual/organisation</w:t>
            </w:r>
          </w:p>
          <w:p w:rsidR="000E7839" w:rsidRPr="00902DA5" w:rsidRDefault="000E7839" w:rsidP="00902DA5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6520" w:type="dxa"/>
            <w:gridSpan w:val="2"/>
          </w:tcPr>
          <w:p w:rsidR="000E7839" w:rsidRPr="00902DA5" w:rsidRDefault="000E7839" w:rsidP="00902DA5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</w:p>
        </w:tc>
      </w:tr>
      <w:tr w:rsidR="000E7839" w:rsidRPr="00902DA5" w:rsidTr="00902DA5">
        <w:tc>
          <w:tcPr>
            <w:tcW w:w="2235" w:type="dxa"/>
          </w:tcPr>
          <w:p w:rsidR="000E7839" w:rsidRPr="00902DA5" w:rsidRDefault="000E7839" w:rsidP="00902DA5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902DA5">
              <w:rPr>
                <w:rFonts w:ascii="Arial" w:hAnsi="Arial" w:cs="Arial"/>
                <w:color w:val="222222"/>
                <w:sz w:val="20"/>
                <w:szCs w:val="20"/>
              </w:rPr>
              <w:t>Address</w:t>
            </w:r>
          </w:p>
          <w:p w:rsidR="000E7839" w:rsidRPr="00902DA5" w:rsidRDefault="000E7839" w:rsidP="00902DA5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</w:p>
          <w:p w:rsidR="000E7839" w:rsidRPr="00902DA5" w:rsidRDefault="000E7839" w:rsidP="00902DA5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</w:p>
          <w:p w:rsidR="000E7839" w:rsidRPr="00902DA5" w:rsidRDefault="000E7839" w:rsidP="00902DA5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</w:p>
          <w:p w:rsidR="000E7839" w:rsidRPr="00902DA5" w:rsidRDefault="000E7839" w:rsidP="00902DA5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</w:p>
          <w:p w:rsidR="000E7839" w:rsidRPr="00902DA5" w:rsidRDefault="000E7839" w:rsidP="00902DA5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</w:p>
          <w:p w:rsidR="000E7839" w:rsidRPr="00902DA5" w:rsidRDefault="000E7839" w:rsidP="00902DA5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</w:p>
          <w:p w:rsidR="000E7839" w:rsidRPr="00902DA5" w:rsidRDefault="000E7839" w:rsidP="00902DA5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6520" w:type="dxa"/>
            <w:gridSpan w:val="2"/>
          </w:tcPr>
          <w:p w:rsidR="000E7839" w:rsidRPr="00902DA5" w:rsidRDefault="000E7839" w:rsidP="00902DA5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</w:p>
        </w:tc>
      </w:tr>
      <w:tr w:rsidR="000E7839" w:rsidRPr="00902DA5" w:rsidTr="00902DA5">
        <w:tc>
          <w:tcPr>
            <w:tcW w:w="2235" w:type="dxa"/>
          </w:tcPr>
          <w:p w:rsidR="000E7839" w:rsidRPr="00902DA5" w:rsidRDefault="000E7839" w:rsidP="00902DA5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902DA5">
              <w:rPr>
                <w:rFonts w:ascii="Arial" w:hAnsi="Arial" w:cs="Arial"/>
                <w:color w:val="222222"/>
                <w:sz w:val="20"/>
                <w:szCs w:val="20"/>
              </w:rPr>
              <w:t>Tel:</w:t>
            </w:r>
          </w:p>
        </w:tc>
        <w:tc>
          <w:tcPr>
            <w:tcW w:w="6520" w:type="dxa"/>
            <w:gridSpan w:val="2"/>
          </w:tcPr>
          <w:p w:rsidR="000E7839" w:rsidRPr="00902DA5" w:rsidRDefault="000E7839" w:rsidP="00902DA5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</w:p>
        </w:tc>
      </w:tr>
      <w:tr w:rsidR="000E7839" w:rsidRPr="00902DA5" w:rsidTr="00902DA5">
        <w:tc>
          <w:tcPr>
            <w:tcW w:w="2235" w:type="dxa"/>
          </w:tcPr>
          <w:p w:rsidR="000E7839" w:rsidRPr="00902DA5" w:rsidRDefault="000E7839" w:rsidP="00902DA5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902DA5">
              <w:rPr>
                <w:rFonts w:ascii="Arial" w:hAnsi="Arial" w:cs="Arial"/>
                <w:color w:val="222222"/>
                <w:sz w:val="20"/>
                <w:szCs w:val="20"/>
              </w:rPr>
              <w:t>Email address:</w:t>
            </w:r>
          </w:p>
        </w:tc>
        <w:tc>
          <w:tcPr>
            <w:tcW w:w="6520" w:type="dxa"/>
            <w:gridSpan w:val="2"/>
          </w:tcPr>
          <w:p w:rsidR="000E7839" w:rsidRPr="00902DA5" w:rsidRDefault="000E7839" w:rsidP="00902DA5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</w:p>
        </w:tc>
      </w:tr>
      <w:tr w:rsidR="000E7839" w:rsidRPr="00902DA5" w:rsidTr="00902DA5">
        <w:tc>
          <w:tcPr>
            <w:tcW w:w="2235" w:type="dxa"/>
          </w:tcPr>
          <w:p w:rsidR="000E7839" w:rsidRPr="00902DA5" w:rsidRDefault="000E7839" w:rsidP="00902DA5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902DA5">
              <w:rPr>
                <w:rFonts w:ascii="Arial" w:hAnsi="Arial" w:cs="Arial"/>
                <w:color w:val="222222"/>
                <w:sz w:val="20"/>
                <w:szCs w:val="20"/>
              </w:rPr>
              <w:t>Age of applicant</w:t>
            </w:r>
          </w:p>
        </w:tc>
        <w:tc>
          <w:tcPr>
            <w:tcW w:w="6520" w:type="dxa"/>
            <w:gridSpan w:val="2"/>
          </w:tcPr>
          <w:p w:rsidR="000E7839" w:rsidRPr="00902DA5" w:rsidRDefault="000E7839" w:rsidP="00902DA5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</w:p>
        </w:tc>
      </w:tr>
      <w:tr w:rsidR="000E7839" w:rsidRPr="00902DA5" w:rsidTr="00902DA5">
        <w:tc>
          <w:tcPr>
            <w:tcW w:w="2235" w:type="dxa"/>
          </w:tcPr>
          <w:p w:rsidR="000E7839" w:rsidRPr="00902DA5" w:rsidRDefault="000E7839" w:rsidP="00902DA5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902DA5">
              <w:rPr>
                <w:rFonts w:ascii="Arial" w:hAnsi="Arial" w:cs="Arial"/>
                <w:color w:val="222222"/>
                <w:sz w:val="20"/>
                <w:szCs w:val="20"/>
              </w:rPr>
              <w:t>Contact name and address of referee sponsoring application</w:t>
            </w:r>
          </w:p>
          <w:p w:rsidR="000E7839" w:rsidRPr="00902DA5" w:rsidRDefault="000E7839" w:rsidP="00902DA5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902DA5">
              <w:rPr>
                <w:rFonts w:ascii="Arial" w:hAnsi="Arial" w:cs="Arial"/>
                <w:color w:val="222222"/>
                <w:sz w:val="20"/>
                <w:szCs w:val="20"/>
              </w:rPr>
              <w:t>(individual applicants only)</w:t>
            </w:r>
          </w:p>
          <w:p w:rsidR="000E7839" w:rsidRPr="00902DA5" w:rsidRDefault="000E7839" w:rsidP="00902DA5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</w:p>
          <w:p w:rsidR="000E7839" w:rsidRPr="00902DA5" w:rsidRDefault="000E7839" w:rsidP="00902DA5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</w:p>
          <w:p w:rsidR="000E7839" w:rsidRPr="00902DA5" w:rsidRDefault="000E7839" w:rsidP="00902DA5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</w:p>
          <w:p w:rsidR="000E7839" w:rsidRPr="00902DA5" w:rsidRDefault="000E7839" w:rsidP="00902DA5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6520" w:type="dxa"/>
            <w:gridSpan w:val="2"/>
          </w:tcPr>
          <w:p w:rsidR="000E7839" w:rsidRPr="00902DA5" w:rsidRDefault="000E7839" w:rsidP="00902DA5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</w:p>
        </w:tc>
      </w:tr>
      <w:tr w:rsidR="000E7839" w:rsidRPr="00902DA5" w:rsidTr="00902DA5">
        <w:tc>
          <w:tcPr>
            <w:tcW w:w="2235" w:type="dxa"/>
          </w:tcPr>
          <w:p w:rsidR="000E7839" w:rsidRPr="00902DA5" w:rsidRDefault="000E7839" w:rsidP="00902DA5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902DA5">
              <w:rPr>
                <w:rFonts w:ascii="Arial" w:hAnsi="Arial" w:cs="Arial"/>
                <w:color w:val="222222"/>
                <w:sz w:val="20"/>
                <w:szCs w:val="20"/>
              </w:rPr>
              <w:t>Previous sailing experience?</w:t>
            </w:r>
          </w:p>
          <w:p w:rsidR="000E7839" w:rsidRPr="00902DA5" w:rsidRDefault="000E7839" w:rsidP="00902DA5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902DA5">
              <w:rPr>
                <w:rFonts w:ascii="Arial" w:hAnsi="Arial" w:cs="Arial"/>
                <w:color w:val="222222"/>
                <w:sz w:val="20"/>
                <w:szCs w:val="20"/>
              </w:rPr>
              <w:t>(circle)</w:t>
            </w:r>
          </w:p>
        </w:tc>
        <w:tc>
          <w:tcPr>
            <w:tcW w:w="3260" w:type="dxa"/>
          </w:tcPr>
          <w:p w:rsidR="000E7839" w:rsidRPr="00902DA5" w:rsidRDefault="000E7839" w:rsidP="00902DA5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</w:p>
          <w:p w:rsidR="000E7839" w:rsidRPr="00902DA5" w:rsidRDefault="000E7839" w:rsidP="00902DA5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902DA5">
              <w:rPr>
                <w:rFonts w:ascii="Arial" w:hAnsi="Arial" w:cs="Arial"/>
                <w:color w:val="222222"/>
                <w:sz w:val="20"/>
                <w:szCs w:val="20"/>
              </w:rPr>
              <w:t>Yes</w:t>
            </w:r>
          </w:p>
          <w:p w:rsidR="000E7839" w:rsidRPr="00902DA5" w:rsidRDefault="000E7839" w:rsidP="00902DA5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7839" w:rsidRPr="00902DA5" w:rsidRDefault="000E7839" w:rsidP="00902DA5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</w:p>
          <w:p w:rsidR="000E7839" w:rsidRPr="00902DA5" w:rsidRDefault="000E7839" w:rsidP="00902DA5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902DA5">
              <w:rPr>
                <w:rFonts w:ascii="Arial" w:hAnsi="Arial" w:cs="Arial"/>
                <w:color w:val="222222"/>
                <w:sz w:val="20"/>
                <w:szCs w:val="20"/>
              </w:rPr>
              <w:t>No</w:t>
            </w:r>
          </w:p>
        </w:tc>
      </w:tr>
      <w:tr w:rsidR="000E7839" w:rsidRPr="00902DA5" w:rsidTr="00902DA5">
        <w:tc>
          <w:tcPr>
            <w:tcW w:w="2235" w:type="dxa"/>
          </w:tcPr>
          <w:p w:rsidR="000E7839" w:rsidRPr="00902DA5" w:rsidRDefault="000E7839" w:rsidP="00902DA5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902DA5">
              <w:rPr>
                <w:rFonts w:ascii="Arial" w:hAnsi="Arial" w:cs="Arial"/>
                <w:color w:val="222222"/>
                <w:sz w:val="20"/>
                <w:szCs w:val="20"/>
              </w:rPr>
              <w:t>Preferred sailing centre</w:t>
            </w:r>
          </w:p>
        </w:tc>
        <w:tc>
          <w:tcPr>
            <w:tcW w:w="6520" w:type="dxa"/>
            <w:gridSpan w:val="2"/>
          </w:tcPr>
          <w:p w:rsidR="000E7839" w:rsidRPr="00902DA5" w:rsidRDefault="000E7839" w:rsidP="00902DA5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</w:p>
        </w:tc>
      </w:tr>
    </w:tbl>
    <w:p w:rsidR="000E7839" w:rsidRPr="004A1B4E" w:rsidRDefault="000E7839" w:rsidP="00952299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</w:p>
    <w:p w:rsidR="000E7839" w:rsidRDefault="000E7839"/>
    <w:sectPr w:rsidR="000E7839" w:rsidSect="00624698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7839" w:rsidRDefault="000E7839">
      <w:r>
        <w:separator/>
      </w:r>
    </w:p>
  </w:endnote>
  <w:endnote w:type="continuationSeparator" w:id="0">
    <w:p w:rsidR="000E7839" w:rsidRDefault="000E78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7839" w:rsidRPr="004B07C6" w:rsidRDefault="000E7839" w:rsidP="004B07C6">
    <w:pPr>
      <w:pStyle w:val="msonospacing0"/>
      <w:jc w:val="both"/>
      <w:rPr>
        <w:rFonts w:ascii="Arial" w:hAnsi="Arial" w:cs="Arial"/>
      </w:rPr>
    </w:pPr>
    <w:r w:rsidRPr="004B07C6">
      <w:rPr>
        <w:rFonts w:ascii="Arial" w:hAnsi="Arial" w:cs="Arial"/>
        <w:bCs/>
        <w:sz w:val="20"/>
        <w:szCs w:val="20"/>
      </w:rPr>
      <w:t>In completing this form</w:t>
    </w:r>
    <w:r w:rsidRPr="004B07C6">
      <w:rPr>
        <w:rFonts w:ascii="Arial" w:hAnsi="Arial" w:cs="Arial"/>
        <w:sz w:val="20"/>
        <w:szCs w:val="20"/>
      </w:rPr>
      <w:t xml:space="preserve"> </w:t>
    </w:r>
    <w:r w:rsidRPr="004B07C6">
      <w:rPr>
        <w:rFonts w:ascii="Arial" w:hAnsi="Arial" w:cs="Arial"/>
        <w:i/>
        <w:iCs/>
        <w:sz w:val="20"/>
        <w:szCs w:val="20"/>
        <w:u w:val="single"/>
      </w:rPr>
      <w:t>I confirm</w:t>
    </w:r>
    <w:r w:rsidRPr="004B07C6">
      <w:rPr>
        <w:rFonts w:ascii="Arial" w:hAnsi="Arial" w:cs="Arial"/>
        <w:sz w:val="20"/>
        <w:szCs w:val="20"/>
      </w:rPr>
      <w:t xml:space="preserve"> that I accept that pictures may be taken that include </w:t>
    </w:r>
    <w:r>
      <w:rPr>
        <w:rFonts w:ascii="Arial" w:hAnsi="Arial" w:cs="Arial"/>
        <w:sz w:val="20"/>
        <w:szCs w:val="20"/>
      </w:rPr>
      <w:t xml:space="preserve">my child/children or </w:t>
    </w:r>
    <w:r w:rsidRPr="004B07C6">
      <w:rPr>
        <w:rFonts w:ascii="Arial" w:hAnsi="Arial" w:cs="Arial"/>
        <w:sz w:val="20"/>
        <w:szCs w:val="20"/>
      </w:rPr>
      <w:t>children</w:t>
    </w:r>
    <w:r>
      <w:rPr>
        <w:rFonts w:ascii="Arial" w:hAnsi="Arial" w:cs="Arial"/>
        <w:sz w:val="20"/>
        <w:szCs w:val="20"/>
      </w:rPr>
      <w:t xml:space="preserve"> within my care</w:t>
    </w:r>
    <w:r w:rsidRPr="004B07C6">
      <w:rPr>
        <w:rFonts w:ascii="Arial" w:hAnsi="Arial" w:cs="Arial"/>
        <w:sz w:val="20"/>
        <w:szCs w:val="20"/>
      </w:rPr>
      <w:t xml:space="preserve"> and confirm that these may be published for promotional purposes only.</w:t>
    </w:r>
  </w:p>
  <w:p w:rsidR="000E7839" w:rsidRDefault="000E7839" w:rsidP="004B07C6">
    <w:pPr>
      <w:pStyle w:val="Footer"/>
      <w:tabs>
        <w:tab w:val="clear" w:pos="8306"/>
        <w:tab w:val="right" w:pos="8640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7839" w:rsidRDefault="000E7839">
      <w:r>
        <w:separator/>
      </w:r>
    </w:p>
  </w:footnote>
  <w:footnote w:type="continuationSeparator" w:id="0">
    <w:p w:rsidR="000E7839" w:rsidRDefault="000E78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52299"/>
    <w:rsid w:val="0002042D"/>
    <w:rsid w:val="000E7839"/>
    <w:rsid w:val="0010480E"/>
    <w:rsid w:val="003A42AC"/>
    <w:rsid w:val="004A1B4E"/>
    <w:rsid w:val="004B07C6"/>
    <w:rsid w:val="005B4194"/>
    <w:rsid w:val="005F2BC5"/>
    <w:rsid w:val="00624698"/>
    <w:rsid w:val="006A7AFC"/>
    <w:rsid w:val="006C1DDA"/>
    <w:rsid w:val="006D4682"/>
    <w:rsid w:val="00724FA6"/>
    <w:rsid w:val="00902DA5"/>
    <w:rsid w:val="00952299"/>
    <w:rsid w:val="0096405C"/>
    <w:rsid w:val="00A023C6"/>
    <w:rsid w:val="00A801E4"/>
    <w:rsid w:val="00BB6147"/>
    <w:rsid w:val="00EB35ED"/>
    <w:rsid w:val="00F05934"/>
    <w:rsid w:val="00F508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1DDA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952299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4B07C6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D728C"/>
  </w:style>
  <w:style w:type="paragraph" w:styleId="Footer">
    <w:name w:val="footer"/>
    <w:basedOn w:val="Normal"/>
    <w:link w:val="FooterChar"/>
    <w:uiPriority w:val="99"/>
    <w:rsid w:val="004B07C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D728C"/>
  </w:style>
  <w:style w:type="paragraph" w:customStyle="1" w:styleId="msonospacing0">
    <w:name w:val="msonospacing"/>
    <w:basedOn w:val="Normal"/>
    <w:uiPriority w:val="99"/>
    <w:rsid w:val="004B07C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8972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72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</Pages>
  <Words>44</Words>
  <Characters>251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How to Apply for Funding</dc:title>
  <dc:subject/>
  <dc:creator>Sally</dc:creator>
  <cp:keywords/>
  <dc:description/>
  <cp:lastModifiedBy>NPM</cp:lastModifiedBy>
  <cp:revision>4</cp:revision>
  <dcterms:created xsi:type="dcterms:W3CDTF">2013-03-15T09:12:00Z</dcterms:created>
  <dcterms:modified xsi:type="dcterms:W3CDTF">2013-07-30T11:17:00Z</dcterms:modified>
</cp:coreProperties>
</file>